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2BE9A" w14:textId="24EBBBC4" w:rsidR="00035639" w:rsidRPr="00DD57C1" w:rsidRDefault="00522A45" w:rsidP="006D56F4">
      <w:pPr>
        <w:rPr>
          <w:b/>
          <w:bCs/>
        </w:rPr>
      </w:pPr>
      <w:r w:rsidRPr="00DD57C1">
        <w:rPr>
          <w:b/>
          <w:bCs/>
        </w:rPr>
        <w:t xml:space="preserve">Kære </w:t>
      </w:r>
      <w:r w:rsidR="00C53D69">
        <w:rPr>
          <w:b/>
          <w:bCs/>
        </w:rPr>
        <w:t>v</w:t>
      </w:r>
      <w:r w:rsidRPr="00DD57C1">
        <w:rPr>
          <w:b/>
          <w:bCs/>
        </w:rPr>
        <w:t xml:space="preserve">ærtselev. </w:t>
      </w:r>
    </w:p>
    <w:p w14:paraId="27812544" w14:textId="6B9E4841" w:rsidR="00522A45" w:rsidRDefault="00522A45" w:rsidP="006D56F4">
      <w:r>
        <w:t>Tak fordi du har sagt ja til på vegne af din klasse at være værtselev for studenterunderviserne fra SDU Takeover, når vi gæster din skole</w:t>
      </w:r>
      <w:r w:rsidR="00C53D69">
        <w:t>,</w:t>
      </w:r>
      <w:r>
        <w:t xml:space="preserve"> </w:t>
      </w:r>
      <w:r w:rsidR="0090481C">
        <w:t>IBC Kolding</w:t>
      </w:r>
      <w:r w:rsidR="00C53D69" w:rsidRPr="0090481C">
        <w:t xml:space="preserve">, </w:t>
      </w:r>
      <w:r w:rsidR="0090481C" w:rsidRPr="0090481C">
        <w:t>10.09.26</w:t>
      </w:r>
      <w:r w:rsidRPr="0090481C">
        <w:t>.</w:t>
      </w:r>
      <w:r>
        <w:t xml:space="preserve"> Det er din og din værtsmakkers opgave at hjælpe studenterunderviserne til rette, guide dem rundt på skolen efter behov, bistå ved eventuelle tekniske udfordringer</w:t>
      </w:r>
      <w:r w:rsidR="00DD57C1">
        <w:t>, understøtte en god stemning i klassen</w:t>
      </w:r>
      <w:r>
        <w:t xml:space="preserve"> – og alt i alt </w:t>
      </w:r>
      <w:r w:rsidR="00DD57C1">
        <w:t>hjælpe til</w:t>
      </w:r>
      <w:r>
        <w:t xml:space="preserve"> at </w:t>
      </w:r>
      <w:r w:rsidR="00DD57C1">
        <w:t>dagen bliver s</w:t>
      </w:r>
      <w:r w:rsidR="4D3DF221">
        <w:t>å</w:t>
      </w:r>
      <w:r w:rsidR="00DD57C1">
        <w:t xml:space="preserve"> god som muligt for jer alle </w:t>
      </w:r>
      <w:r w:rsidR="00DD57C1" w:rsidRPr="2D15F2BF">
        <w:rPr>
          <w:rFonts w:ascii="Segoe UI Emoji" w:eastAsia="Segoe UI Emoji" w:hAnsi="Segoe UI Emoji" w:cs="Segoe UI Emoji"/>
        </w:rPr>
        <w:t>😊</w:t>
      </w:r>
    </w:p>
    <w:p w14:paraId="39CDE088" w14:textId="2A2B8A03" w:rsidR="00DD57C1" w:rsidRDefault="00DD57C1" w:rsidP="006D56F4"/>
    <w:p w14:paraId="635A6F4D" w14:textId="0ABE12A4" w:rsidR="00DD57C1" w:rsidRPr="00027BF9" w:rsidRDefault="00DD57C1" w:rsidP="006D56F4">
      <w:pPr>
        <w:rPr>
          <w:u w:val="single"/>
        </w:rPr>
      </w:pPr>
      <w:r w:rsidRPr="00027BF9">
        <w:rPr>
          <w:u w:val="single"/>
        </w:rPr>
        <w:t xml:space="preserve">Vi beder derfor om, at du/I på dagen: </w:t>
      </w:r>
    </w:p>
    <w:p w14:paraId="38DDC524" w14:textId="4EA26C24" w:rsidR="00DD57C1" w:rsidRDefault="00DD57C1" w:rsidP="00DD57C1">
      <w:pPr>
        <w:pStyle w:val="Listeafsnit"/>
        <w:numPr>
          <w:ilvl w:val="0"/>
          <w:numId w:val="1"/>
        </w:numPr>
      </w:pPr>
      <w:r w:rsidRPr="0090481C">
        <w:rPr>
          <w:b/>
          <w:bCs/>
        </w:rPr>
        <w:t>Senest 5 minutter før undervisningens begyndelse</w:t>
      </w:r>
      <w:r>
        <w:t xml:space="preserve"> (</w:t>
      </w:r>
      <w:r w:rsidRPr="00027BF9">
        <w:rPr>
          <w:i/>
          <w:iCs/>
        </w:rPr>
        <w:t>både morgen og over middag</w:t>
      </w:r>
      <w:r>
        <w:t>) på lærerværelset (eller andet aftalt sted) afhenter ham/hende, der skal undervise jer</w:t>
      </w:r>
      <w:r w:rsidR="00027BF9">
        <w:t xml:space="preserve"> og følger vedkommende til klasseværelset. </w:t>
      </w:r>
      <w:r>
        <w:t>Vi beder om, at I bærer navneskilte og også gerne et A4-ark med jeres klassenavn på. Så bliver det lettere at finde frem til hinanden</w:t>
      </w:r>
      <w:r w:rsidR="00027BF9">
        <w:t>.</w:t>
      </w:r>
    </w:p>
    <w:p w14:paraId="481B8927" w14:textId="77777777" w:rsidR="000C12D9" w:rsidRDefault="000C12D9" w:rsidP="000C12D9">
      <w:pPr>
        <w:pStyle w:val="Listeafsnit"/>
      </w:pPr>
    </w:p>
    <w:p w14:paraId="360228E9" w14:textId="5A715CD2" w:rsidR="00027BF9" w:rsidRDefault="00027BF9" w:rsidP="00DD57C1">
      <w:pPr>
        <w:pStyle w:val="Listeafsnit"/>
        <w:numPr>
          <w:ilvl w:val="0"/>
          <w:numId w:val="1"/>
        </w:numPr>
      </w:pPr>
      <w:r w:rsidRPr="0090481C">
        <w:rPr>
          <w:b/>
          <w:bCs/>
        </w:rPr>
        <w:t>Løbende</w:t>
      </w:r>
      <w:r>
        <w:t xml:space="preserve"> er behjælpelig</w:t>
      </w:r>
      <w:r w:rsidR="00C53D69">
        <w:t>e</w:t>
      </w:r>
      <w:r>
        <w:t xml:space="preserve"> med opstart a</w:t>
      </w:r>
      <w:r w:rsidR="00BA2766">
        <w:t>f</w:t>
      </w:r>
      <w:r>
        <w:t xml:space="preserve"> computer og projektor, med at skaffe kridt/tusser/papir osv. </w:t>
      </w:r>
      <w:r w:rsidR="00DC12BC">
        <w:t>Hvis du</w:t>
      </w:r>
      <w:r w:rsidR="000C12D9">
        <w:t>/I</w:t>
      </w:r>
      <w:r w:rsidR="00DC12BC">
        <w:t xml:space="preserve"> får brug for det, kan skolens </w:t>
      </w:r>
      <w:r w:rsidR="00DC12BC" w:rsidRPr="00DC12BC">
        <w:rPr>
          <w:i/>
          <w:iCs/>
        </w:rPr>
        <w:t>tekniske personale</w:t>
      </w:r>
      <w:r w:rsidR="00DC12BC">
        <w:t xml:space="preserve"> kontaktes på </w:t>
      </w:r>
      <w:proofErr w:type="spellStart"/>
      <w:r w:rsidR="00DC12BC">
        <w:t>tlf</w:t>
      </w:r>
      <w:proofErr w:type="spellEnd"/>
      <w:r w:rsidR="00DC12BC">
        <w:t xml:space="preserve"> </w:t>
      </w:r>
      <w:proofErr w:type="spellStart"/>
      <w:r w:rsidR="00DC12BC" w:rsidRPr="00DC12BC">
        <w:rPr>
          <w:highlight w:val="yellow"/>
        </w:rPr>
        <w:t>xxxxxxxx</w:t>
      </w:r>
      <w:proofErr w:type="spellEnd"/>
      <w:r w:rsidR="00DC12BC">
        <w:t xml:space="preserve"> eller skolens </w:t>
      </w:r>
      <w:r w:rsidR="00DC12BC" w:rsidRPr="00DC12BC">
        <w:rPr>
          <w:i/>
          <w:iCs/>
        </w:rPr>
        <w:t>it-ansvarlige</w:t>
      </w:r>
      <w:r w:rsidR="00DC12BC">
        <w:t xml:space="preserve"> på </w:t>
      </w:r>
      <w:proofErr w:type="spellStart"/>
      <w:r w:rsidR="00DC12BC">
        <w:t>tlf</w:t>
      </w:r>
      <w:proofErr w:type="spellEnd"/>
      <w:r w:rsidR="00DC12BC">
        <w:t xml:space="preserve"> </w:t>
      </w:r>
      <w:proofErr w:type="spellStart"/>
      <w:r w:rsidR="00DC12BC" w:rsidRPr="00DC12BC">
        <w:rPr>
          <w:highlight w:val="yellow"/>
        </w:rPr>
        <w:t>xxxxxxxx</w:t>
      </w:r>
      <w:proofErr w:type="spellEnd"/>
      <w:r w:rsidR="00DC12BC">
        <w:t xml:space="preserve">. Du/I skal desuden støtte studenterunderviseren </w:t>
      </w:r>
      <w:r w:rsidR="000C12D9">
        <w:t>med at opretholde god ro og orden samt hjælpe i forbindelse med fraværsregistrering</w:t>
      </w:r>
      <w:r w:rsidR="00BA2766">
        <w:t xml:space="preserve"> (listen udleveres til underviseren)</w:t>
      </w:r>
      <w:r w:rsidR="000C12D9">
        <w:t xml:space="preserve">. </w:t>
      </w:r>
    </w:p>
    <w:p w14:paraId="3FB0FCDD" w14:textId="77777777" w:rsidR="000C12D9" w:rsidRDefault="000C12D9" w:rsidP="000C12D9">
      <w:pPr>
        <w:pStyle w:val="Listeafsnit"/>
      </w:pPr>
    </w:p>
    <w:p w14:paraId="53780DA9" w14:textId="7579F23E" w:rsidR="000C12D9" w:rsidRDefault="000C12D9" w:rsidP="000C12D9">
      <w:r>
        <w:t xml:space="preserve">På undervisningsdagen er følgende personale tilgængeligt på skolen: </w:t>
      </w:r>
      <w:r w:rsidRPr="000C12D9">
        <w:rPr>
          <w:highlight w:val="yellow"/>
        </w:rPr>
        <w:t>navne</w:t>
      </w:r>
      <w:r>
        <w:t xml:space="preserve">. Tøv ikke med at gå til dem. </w:t>
      </w:r>
      <w:r w:rsidRPr="000C12D9">
        <w:rPr>
          <w:highlight w:val="yellow"/>
          <w:u w:val="single"/>
        </w:rPr>
        <w:t>Kontaktperson</w:t>
      </w:r>
      <w:r>
        <w:t>:</w:t>
      </w:r>
    </w:p>
    <w:p w14:paraId="55E4D90D" w14:textId="4767AEAD" w:rsidR="000C12D9" w:rsidRDefault="000C12D9" w:rsidP="000C12D9"/>
    <w:p w14:paraId="510CD93E" w14:textId="66B0675F" w:rsidR="000C12D9" w:rsidRDefault="00C53D69" w:rsidP="000C12D9">
      <w:r>
        <w:t xml:space="preserve">Vi ønsker alle en rigtig god dag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5E94FACE" w14:textId="2DF0C040" w:rsidR="00C53D69" w:rsidRDefault="00C53D69" w:rsidP="000C12D9">
      <w:pPr>
        <w:rPr>
          <w:b/>
          <w:bCs/>
          <w:noProof/>
        </w:rPr>
      </w:pPr>
      <w:r>
        <w:t>Med venlig hilsen</w:t>
      </w:r>
    </w:p>
    <w:p w14:paraId="736C8466" w14:textId="4F6486D2" w:rsidR="00C53D69" w:rsidRDefault="00C53D69" w:rsidP="000C12D9">
      <w:r>
        <w:rPr>
          <w:b/>
          <w:bCs/>
          <w:noProof/>
        </w:rPr>
        <w:drawing>
          <wp:inline distT="0" distB="0" distL="0" distR="0" wp14:anchorId="30B6A62E" wp14:editId="0B76ADAE">
            <wp:extent cx="1535387" cy="958850"/>
            <wp:effectExtent l="0" t="0" r="8255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07" r="16148" b="12199"/>
                    <a:stretch/>
                  </pic:blipFill>
                  <pic:spPr bwMode="auto">
                    <a:xfrm>
                      <a:off x="0" y="0"/>
                      <a:ext cx="1565531" cy="977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1A54AC" w14:textId="3E6F4FB8" w:rsidR="00C53D69" w:rsidRDefault="00C53D69" w:rsidP="000C12D9"/>
    <w:p w14:paraId="37830F0C" w14:textId="39E5039F" w:rsidR="000C12D9" w:rsidRDefault="000C12D9" w:rsidP="000C12D9"/>
    <w:p w14:paraId="21C8B072" w14:textId="77777777" w:rsidR="000C12D9" w:rsidRDefault="000C12D9" w:rsidP="000C12D9"/>
    <w:p w14:paraId="0DB9F3EC" w14:textId="31CF4E05" w:rsidR="000C12D9" w:rsidRDefault="000C12D9" w:rsidP="000C12D9">
      <w:pPr>
        <w:pStyle w:val="Listeafsnit"/>
      </w:pPr>
    </w:p>
    <w:p w14:paraId="78F0F2E0" w14:textId="77777777" w:rsidR="000C12D9" w:rsidRPr="006D56F4" w:rsidRDefault="000C12D9" w:rsidP="000C12D9">
      <w:pPr>
        <w:pStyle w:val="Listeafsnit"/>
      </w:pPr>
    </w:p>
    <w:sectPr w:rsidR="000C12D9" w:rsidRPr="006D56F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DCF16" w14:textId="77777777" w:rsidR="00035639" w:rsidRDefault="00035639" w:rsidP="00115E35">
      <w:pPr>
        <w:spacing w:after="0" w:line="240" w:lineRule="auto"/>
      </w:pPr>
      <w:r>
        <w:separator/>
      </w:r>
    </w:p>
  </w:endnote>
  <w:endnote w:type="continuationSeparator" w:id="0">
    <w:p w14:paraId="3CC3C29D" w14:textId="77777777" w:rsidR="00035639" w:rsidRDefault="00035639" w:rsidP="00115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2DDAE" w14:textId="77777777" w:rsidR="00035639" w:rsidRDefault="00035639" w:rsidP="00115E35">
      <w:pPr>
        <w:spacing w:after="0" w:line="240" w:lineRule="auto"/>
      </w:pPr>
      <w:r>
        <w:separator/>
      </w:r>
    </w:p>
  </w:footnote>
  <w:footnote w:type="continuationSeparator" w:id="0">
    <w:p w14:paraId="4D4B34B4" w14:textId="77777777" w:rsidR="00035639" w:rsidRDefault="00035639" w:rsidP="00115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2163D"/>
    <w:multiLevelType w:val="hybridMultilevel"/>
    <w:tmpl w:val="EEF23BFA"/>
    <w:lvl w:ilvl="0" w:tplc="4DDC4366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1711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A45"/>
    <w:rsid w:val="00027BF9"/>
    <w:rsid w:val="00033327"/>
    <w:rsid w:val="0003486B"/>
    <w:rsid w:val="00035639"/>
    <w:rsid w:val="000C12D9"/>
    <w:rsid w:val="00115E35"/>
    <w:rsid w:val="00174AE2"/>
    <w:rsid w:val="002A1263"/>
    <w:rsid w:val="003C3083"/>
    <w:rsid w:val="00522A45"/>
    <w:rsid w:val="006911FE"/>
    <w:rsid w:val="00691EDE"/>
    <w:rsid w:val="006D56F4"/>
    <w:rsid w:val="0090481C"/>
    <w:rsid w:val="00931E05"/>
    <w:rsid w:val="00A72CF2"/>
    <w:rsid w:val="00BA2766"/>
    <w:rsid w:val="00BE32A1"/>
    <w:rsid w:val="00C53D69"/>
    <w:rsid w:val="00DC12BC"/>
    <w:rsid w:val="00DD57C1"/>
    <w:rsid w:val="00E87314"/>
    <w:rsid w:val="00EE1CD7"/>
    <w:rsid w:val="0C7DAE3F"/>
    <w:rsid w:val="2D15F2BF"/>
    <w:rsid w:val="3E41FACA"/>
    <w:rsid w:val="4D3DF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4A43E3"/>
  <w15:chartTrackingRefBased/>
  <w15:docId w15:val="{9FBD40C2-C832-4160-ABD6-E206CB445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CD7"/>
  </w:style>
  <w:style w:type="paragraph" w:styleId="Overskrift1">
    <w:name w:val="heading 1"/>
    <w:basedOn w:val="Normal"/>
    <w:next w:val="Normal"/>
    <w:link w:val="Overskrift1Tegn"/>
    <w:uiPriority w:val="9"/>
    <w:qFormat/>
    <w:rsid w:val="00EE1C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E1C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115E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15E35"/>
  </w:style>
  <w:style w:type="paragraph" w:styleId="Sidefod">
    <w:name w:val="footer"/>
    <w:basedOn w:val="Normal"/>
    <w:link w:val="SidefodTegn"/>
    <w:uiPriority w:val="99"/>
    <w:unhideWhenUsed/>
    <w:rsid w:val="00115E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15E35"/>
  </w:style>
  <w:style w:type="character" w:customStyle="1" w:styleId="Overskrift1Tegn">
    <w:name w:val="Overskrift 1 Tegn"/>
    <w:basedOn w:val="Standardskrifttypeiafsnit"/>
    <w:link w:val="Overskrift1"/>
    <w:uiPriority w:val="9"/>
    <w:rsid w:val="00EE1CD7"/>
    <w:rPr>
      <w:rFonts w:asciiTheme="majorHAnsi" w:eastAsiaTheme="majorEastAsia" w:hAnsiTheme="majorHAnsi" w:cstheme="majorBidi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E1CD7"/>
    <w:rPr>
      <w:rFonts w:asciiTheme="majorHAnsi" w:eastAsiaTheme="majorEastAsia" w:hAnsiTheme="majorHAnsi" w:cstheme="majorBidi"/>
      <w:sz w:val="26"/>
      <w:szCs w:val="2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E1CD7"/>
    <w:pPr>
      <w:numPr>
        <w:ilvl w:val="1"/>
      </w:numPr>
    </w:pPr>
    <w:rPr>
      <w:rFonts w:eastAsiaTheme="minorEastAsia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E1CD7"/>
    <w:rPr>
      <w:rFonts w:eastAsiaTheme="minorEastAsia"/>
      <w:spacing w:val="15"/>
    </w:rPr>
  </w:style>
  <w:style w:type="character" w:styleId="Svagfremhvning">
    <w:name w:val="Subtle Emphasis"/>
    <w:basedOn w:val="Standardskrifttypeiafsnit"/>
    <w:uiPriority w:val="19"/>
    <w:qFormat/>
    <w:rsid w:val="00EE1CD7"/>
    <w:rPr>
      <w:i/>
      <w:iCs/>
      <w:color w:val="auto"/>
    </w:rPr>
  </w:style>
  <w:style w:type="character" w:styleId="Kraftigfremhvning">
    <w:name w:val="Intense Emphasis"/>
    <w:basedOn w:val="Standardskrifttypeiafsnit"/>
    <w:uiPriority w:val="21"/>
    <w:qFormat/>
    <w:rsid w:val="00EE1CD7"/>
    <w:rPr>
      <w:i/>
      <w:iCs/>
      <w:color w:val="auto"/>
    </w:rPr>
  </w:style>
  <w:style w:type="character" w:styleId="Fremhv">
    <w:name w:val="Emphasis"/>
    <w:basedOn w:val="Standardskrifttypeiafsnit"/>
    <w:uiPriority w:val="20"/>
    <w:qFormat/>
    <w:rsid w:val="00EE1CD7"/>
    <w:rPr>
      <w:i/>
      <w:iCs/>
    </w:rPr>
  </w:style>
  <w:style w:type="character" w:styleId="Strk">
    <w:name w:val="Strong"/>
    <w:basedOn w:val="Standardskrifttypeiafsnit"/>
    <w:uiPriority w:val="22"/>
    <w:qFormat/>
    <w:rsid w:val="00EE1CD7"/>
    <w:rPr>
      <w:b/>
      <w:bCs/>
    </w:rPr>
  </w:style>
  <w:style w:type="paragraph" w:styleId="Citat">
    <w:name w:val="Quote"/>
    <w:basedOn w:val="Normal"/>
    <w:next w:val="Normal"/>
    <w:link w:val="CitatTegn"/>
    <w:uiPriority w:val="29"/>
    <w:qFormat/>
    <w:rsid w:val="00EE1CD7"/>
    <w:pPr>
      <w:spacing w:before="200"/>
      <w:ind w:left="864" w:right="864"/>
      <w:jc w:val="center"/>
    </w:pPr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EE1CD7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E1CD7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E1CD7"/>
    <w:rPr>
      <w:i/>
      <w:iCs/>
    </w:rPr>
  </w:style>
  <w:style w:type="character" w:styleId="Svaghenvisning">
    <w:name w:val="Subtle Reference"/>
    <w:basedOn w:val="Standardskrifttypeiafsnit"/>
    <w:uiPriority w:val="31"/>
    <w:qFormat/>
    <w:rsid w:val="00EE1CD7"/>
    <w:rPr>
      <w:smallCaps/>
      <w:color w:val="auto"/>
    </w:rPr>
  </w:style>
  <w:style w:type="character" w:styleId="Kraftighenvisning">
    <w:name w:val="Intense Reference"/>
    <w:basedOn w:val="Standardskrifttypeiafsnit"/>
    <w:uiPriority w:val="32"/>
    <w:qFormat/>
    <w:rsid w:val="00EE1CD7"/>
    <w:rPr>
      <w:b/>
      <w:bCs/>
      <w:smallCaps/>
      <w:color w:val="auto"/>
      <w:spacing w:val="5"/>
    </w:rPr>
  </w:style>
  <w:style w:type="character" w:styleId="Bogenstitel">
    <w:name w:val="Book Title"/>
    <w:basedOn w:val="Standardskrifttypeiafsnit"/>
    <w:uiPriority w:val="33"/>
    <w:qFormat/>
    <w:rsid w:val="00EE1CD7"/>
    <w:rPr>
      <w:b/>
      <w:bCs/>
      <w:i/>
      <w:iCs/>
      <w:spacing w:val="5"/>
    </w:rPr>
  </w:style>
  <w:style w:type="paragraph" w:styleId="Listeafsnit">
    <w:name w:val="List Paragraph"/>
    <w:basedOn w:val="Normal"/>
    <w:uiPriority w:val="34"/>
    <w:qFormat/>
    <w:rsid w:val="00EE1C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pede\AppData\Local\Temp\1\Templafy\WordVsto\zvlc1svj.dotx" TargetMode="External"/></Relationships>
</file>

<file path=word/theme/theme1.xml><?xml version="1.0" encoding="utf-8"?>
<a:theme xmlns:a="http://schemas.openxmlformats.org/drawingml/2006/main" name="SDU">
  <a:themeElements>
    <a:clrScheme name="SDU">
      <a:dk1>
        <a:srgbClr val="000000"/>
      </a:dk1>
      <a:lt1>
        <a:sysClr val="window" lastClr="FFFFFF"/>
      </a:lt1>
      <a:dk2>
        <a:srgbClr val="7A6040"/>
      </a:dk2>
      <a:lt2>
        <a:srgbClr val="DDCBA4"/>
      </a:lt2>
      <a:accent1>
        <a:srgbClr val="AEB862"/>
      </a:accent1>
      <a:accent2>
        <a:srgbClr val="789D4A"/>
      </a:accent2>
      <a:accent3>
        <a:srgbClr val="F2C75C"/>
      </a:accent3>
      <a:accent4>
        <a:srgbClr val="E07E3C"/>
      </a:accent4>
      <a:accent5>
        <a:srgbClr val="E1BBB4"/>
      </a:accent5>
      <a:accent6>
        <a:srgbClr val="D05A57"/>
      </a:accent6>
      <a:hlink>
        <a:srgbClr val="0563C1"/>
      </a:hlink>
      <a:folHlink>
        <a:srgbClr val="954F72"/>
      </a:folHlink>
    </a:clrScheme>
    <a:fontScheme name="SD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solidFill>
            <a:schemeClr val="accent1"/>
          </a:solidFill>
        </a:ln>
      </a:spPr>
      <a:bodyPr lIns="72000" tIns="72000" rIns="72000" bIns="72000" rtlCol="0" anchor="ctr"/>
      <a:lstStyle>
        <a:defPPr algn="ctr">
          <a:defRPr sz="1600" dirty="0" err="1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>
          <a:defRPr sz="1600" dirty="0" err="1"/>
        </a:defPPr>
      </a:lstStyle>
    </a:txDef>
  </a:objectDefaults>
  <a:extraClrSchemeLst/>
  <a:custClrLst>
    <a:custClr name="Grøn 1">
      <a:srgbClr val="4E5B31"/>
    </a:custClr>
    <a:custClr name="Grøn 2">
      <a:srgbClr val="789D4A"/>
    </a:custClr>
    <a:custClr name="Grøn 3">
      <a:srgbClr val="AEB862"/>
    </a:custClr>
    <a:custClr name="Grøn 4">
      <a:srgbClr val="EAE7B9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Orange 1">
      <a:srgbClr val="D38235"/>
    </a:custClr>
    <a:custClr name="Orange 2">
      <a:srgbClr val="E0A526"/>
    </a:custClr>
    <a:custClr name="Orange 3">
      <a:srgbClr val="EED484"/>
    </a:custClr>
    <a:custClr name="Orange 4">
      <a:srgbClr val="FCF0C4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Rød 1">
      <a:srgbClr val="862633"/>
    </a:custClr>
    <a:custClr name="Rød 2">
      <a:srgbClr val="D05A57"/>
    </a:custClr>
    <a:custClr name="Rød 3">
      <a:srgbClr val="E1BBB4"/>
    </a:custClr>
    <a:custClr name="Rød 4">
      <a:srgbClr val="F4E2DE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Brun 1">
      <a:srgbClr val="473729"/>
    </a:custClr>
    <a:custClr name="Brun 2">
      <a:srgbClr val="946037"/>
    </a:custClr>
    <a:custClr name="Brun 3">
      <a:srgbClr val="DDCBA4"/>
    </a:custClr>
    <a:custClr name="Brun 4">
      <a:srgbClr val="EFE5D1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Sort">
      <a:srgbClr val="000000"/>
    </a:custClr>
    <a:custClr name="Hvid">
      <a:srgbClr val="FFFFFF"/>
    </a:custClr>
  </a:custClrLst>
  <a:extLst>
    <a:ext uri="{05A4C25C-085E-4340-85A3-A5531E510DB2}">
      <thm15:themeFamily xmlns:thm15="http://schemas.microsoft.com/office/thememl/2012/main" name="SDU" id="{DE6ED73B-E157-4C0D-B072-864F00008F05}" vid="{42B93E90-1664-416E-ACDB-AE723854CF6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7342A0EF16364997169F6C407EB67D" ma:contentTypeVersion="17" ma:contentTypeDescription="Opret et nyt dokument." ma:contentTypeScope="" ma:versionID="45cea4cd8de749e0364816ad2950a412">
  <xsd:schema xmlns:xsd="http://www.w3.org/2001/XMLSchema" xmlns:xs="http://www.w3.org/2001/XMLSchema" xmlns:p="http://schemas.microsoft.com/office/2006/metadata/properties" xmlns:ns2="13f879b1-f3f8-4730-95e8-ffaec03bf87a" xmlns:ns3="b6f97ea0-f921-486d-a9f6-17bf8bb0a972" targetNamespace="http://schemas.microsoft.com/office/2006/metadata/properties" ma:root="true" ma:fieldsID="362a541cfeda0f7460c002fe38d2e6d4" ns2:_="" ns3:_="">
    <xsd:import namespace="13f879b1-f3f8-4730-95e8-ffaec03bf87a"/>
    <xsd:import namespace="b6f97ea0-f921-486d-a9f6-17bf8bb0a9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f879b1-f3f8-4730-95e8-ffaec03bf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ledmærker" ma:readOnly="false" ma:fieldId="{5cf76f15-5ced-4ddc-b409-7134ff3c332f}" ma:taxonomyMulti="true" ma:sspId="f9553f63-5966-4a09-978d-72b299aea1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f97ea0-f921-486d-a9f6-17bf8bb0a97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e5d1694-0b8b-40ac-8546-145a04b6f9fd}" ma:internalName="TaxCatchAll" ma:showField="CatchAllData" ma:web="b6f97ea0-f921-486d-a9f6-17bf8bb0a9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TemplafyFormConfiguration><![CDATA[{"formFields":[],"formDataEntries":[]}]]></TemplafyFormConfiguration>
</file>

<file path=customXml/item3.xml><?xml version="1.0" encoding="utf-8"?>
<TemplafyTemplateConfiguration><![CDATA[{"elementsMetadata":[],"transformationConfigurations":[],"templateName":"blank","templateDescription":"","enableDocumentContentUpdater":false,"version":"2.0"}]]></TemplafyTemplateConfiguratio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f97ea0-f921-486d-a9f6-17bf8bb0a972" xsi:nil="true"/>
    <lcf76f155ced4ddcb4097134ff3c332f xmlns="13f879b1-f3f8-4730-95e8-ffaec03bf87a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6A68B4-AE25-4AAE-9D39-24B30F85BE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f879b1-f3f8-4730-95e8-ffaec03bf87a"/>
    <ds:schemaRef ds:uri="b6f97ea0-f921-486d-a9f6-17bf8bb0a9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38C9D5-CA01-495F-81BB-547FFFD0DF0C}">
  <ds:schemaRefs/>
</ds:datastoreItem>
</file>

<file path=customXml/itemProps3.xml><?xml version="1.0" encoding="utf-8"?>
<ds:datastoreItem xmlns:ds="http://schemas.openxmlformats.org/officeDocument/2006/customXml" ds:itemID="{4AB8C649-791A-43C6-B77A-F03E4A584C2B}">
  <ds:schemaRefs/>
</ds:datastoreItem>
</file>

<file path=customXml/itemProps4.xml><?xml version="1.0" encoding="utf-8"?>
<ds:datastoreItem xmlns:ds="http://schemas.openxmlformats.org/officeDocument/2006/customXml" ds:itemID="{0D684D3D-C4ED-497D-9302-8ADC7A542AD9}">
  <ds:schemaRefs>
    <ds:schemaRef ds:uri="http://schemas.microsoft.com/office/2006/metadata/properties"/>
    <ds:schemaRef ds:uri="http://schemas.microsoft.com/office/infopath/2007/PartnerControls"/>
    <ds:schemaRef ds:uri="b6f97ea0-f921-486d-a9f6-17bf8bb0a972"/>
    <ds:schemaRef ds:uri="13f879b1-f3f8-4730-95e8-ffaec03bf87a"/>
  </ds:schemaRefs>
</ds:datastoreItem>
</file>

<file path=customXml/itemProps5.xml><?xml version="1.0" encoding="utf-8"?>
<ds:datastoreItem xmlns:ds="http://schemas.openxmlformats.org/officeDocument/2006/customXml" ds:itemID="{690F359E-EBC1-42D9-A10A-761254B0F4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zvlc1svj.dotx</Template>
  <TotalTime>0</TotalTime>
  <Pages>1</Pages>
  <Words>226</Words>
  <Characters>1193</Characters>
  <Application>Microsoft Office Word</Application>
  <DocSecurity>0</DocSecurity>
  <Lines>29</Lines>
  <Paragraphs>9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Stine Topp</dc:creator>
  <cp:keywords/>
  <dc:description/>
  <cp:lastModifiedBy>Stine Topp</cp:lastModifiedBy>
  <cp:revision>2</cp:revision>
  <dcterms:created xsi:type="dcterms:W3CDTF">2026-06-30T12:19:00Z</dcterms:created>
  <dcterms:modified xsi:type="dcterms:W3CDTF">2026-06-30T12:19:00Z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sdu</vt:lpwstr>
  </property>
  <property fmtid="{D5CDD505-2E9C-101B-9397-08002B2CF9AE}" pid="3" name="TemplafyTemplateId">
    <vt:lpwstr>637927942855034817</vt:lpwstr>
  </property>
  <property fmtid="{D5CDD505-2E9C-101B-9397-08002B2CF9AE}" pid="4" name="TemplafyUserProfileId">
    <vt:lpwstr>637837047970432653</vt:lpwstr>
  </property>
  <property fmtid="{D5CDD505-2E9C-101B-9397-08002B2CF9AE}" pid="5" name="TemplafyLanguageCode">
    <vt:lpwstr>da-DK</vt:lpwstr>
  </property>
  <property fmtid="{D5CDD505-2E9C-101B-9397-08002B2CF9AE}" pid="6" name="TemplafyFromBlank">
    <vt:bool>true</vt:bool>
  </property>
  <property fmtid="{D5CDD505-2E9C-101B-9397-08002B2CF9AE}" pid="7" name="ContentTypeId">
    <vt:lpwstr>0x010100E17342A0EF16364997169F6C407EB67D</vt:lpwstr>
  </property>
  <property fmtid="{D5CDD505-2E9C-101B-9397-08002B2CF9AE}" pid="8" name="MediaServiceImageTags">
    <vt:lpwstr/>
  </property>
</Properties>
</file>