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11C26" w14:textId="77777777" w:rsidR="00B852B7" w:rsidRPr="00781361" w:rsidRDefault="00B852B7" w:rsidP="00781361">
      <w:pPr>
        <w:rPr>
          <w:rFonts w:ascii="Verdana" w:hAnsi="Verdana"/>
        </w:rPr>
      </w:pPr>
    </w:p>
    <w:p w14:paraId="781CD851" w14:textId="77777777" w:rsidR="00781361" w:rsidRPr="00C962C2" w:rsidRDefault="00781361" w:rsidP="00781361">
      <w:pPr>
        <w:jc w:val="both"/>
        <w:rPr>
          <w:rFonts w:ascii="Verdana" w:hAnsi="Verdana"/>
          <w:b/>
          <w:sz w:val="28"/>
          <w:szCs w:val="28"/>
        </w:rPr>
      </w:pPr>
      <w:r w:rsidRPr="00C962C2">
        <w:rPr>
          <w:rFonts w:ascii="Verdana" w:hAnsi="Verdana"/>
          <w:b/>
          <w:sz w:val="28"/>
          <w:szCs w:val="28"/>
        </w:rPr>
        <w:t>Stævning/</w:t>
      </w:r>
      <w:r w:rsidR="00946B13">
        <w:rPr>
          <w:rFonts w:ascii="Verdana" w:hAnsi="Verdana"/>
          <w:b/>
          <w:sz w:val="28"/>
          <w:szCs w:val="28"/>
        </w:rPr>
        <w:t>s</w:t>
      </w:r>
      <w:r w:rsidRPr="00C962C2">
        <w:rPr>
          <w:rFonts w:ascii="Verdana" w:hAnsi="Verdana"/>
          <w:b/>
          <w:sz w:val="28"/>
          <w:szCs w:val="28"/>
        </w:rPr>
        <w:t>varskrift</w:t>
      </w:r>
    </w:p>
    <w:p w14:paraId="05A39F01" w14:textId="77777777" w:rsidR="00781361" w:rsidRPr="00781361" w:rsidRDefault="00781361" w:rsidP="00781361">
      <w:pPr>
        <w:jc w:val="both"/>
        <w:rPr>
          <w:rFonts w:ascii="Verdana" w:hAnsi="Verdana"/>
          <w:b/>
          <w:sz w:val="20"/>
          <w:szCs w:val="20"/>
        </w:rPr>
      </w:pPr>
    </w:p>
    <w:p w14:paraId="71179B56" w14:textId="77777777" w:rsidR="00781361" w:rsidRDefault="00781361" w:rsidP="00781361">
      <w:pPr>
        <w:jc w:val="both"/>
        <w:rPr>
          <w:rFonts w:ascii="Verdana" w:hAnsi="Verdana"/>
          <w:b/>
          <w:sz w:val="20"/>
          <w:szCs w:val="20"/>
        </w:rPr>
      </w:pPr>
    </w:p>
    <w:p w14:paraId="31AF385D" w14:textId="77777777" w:rsidR="00C962C2" w:rsidRDefault="00C962C2" w:rsidP="00781361">
      <w:pPr>
        <w:jc w:val="both"/>
        <w:rPr>
          <w:rFonts w:ascii="Verdana" w:hAnsi="Verdana"/>
          <w:b/>
          <w:sz w:val="20"/>
          <w:szCs w:val="20"/>
        </w:rPr>
      </w:pPr>
    </w:p>
    <w:p w14:paraId="2A122705" w14:textId="77777777" w:rsidR="00C962C2" w:rsidRDefault="00C962C2" w:rsidP="00781361">
      <w:pPr>
        <w:jc w:val="both"/>
        <w:rPr>
          <w:rFonts w:ascii="Verdana" w:hAnsi="Verdana"/>
          <w:b/>
          <w:sz w:val="20"/>
          <w:szCs w:val="20"/>
        </w:rPr>
      </w:pPr>
    </w:p>
    <w:p w14:paraId="156FBF7D" w14:textId="77777777" w:rsidR="00C962C2" w:rsidRPr="00781361" w:rsidRDefault="00C962C2" w:rsidP="00781361">
      <w:pPr>
        <w:jc w:val="both"/>
        <w:rPr>
          <w:rFonts w:ascii="Verdana" w:hAnsi="Verdana"/>
          <w:b/>
          <w:sz w:val="20"/>
          <w:szCs w:val="20"/>
        </w:rPr>
      </w:pPr>
    </w:p>
    <w:p w14:paraId="7B11DBA0" w14:textId="77777777" w:rsidR="00781361" w:rsidRPr="00781361" w:rsidRDefault="00781361" w:rsidP="00781361">
      <w:pPr>
        <w:jc w:val="both"/>
        <w:rPr>
          <w:rFonts w:ascii="Verdana" w:hAnsi="Verdana"/>
          <w:b/>
          <w:sz w:val="20"/>
          <w:szCs w:val="20"/>
        </w:rPr>
      </w:pPr>
    </w:p>
    <w:p w14:paraId="77237252" w14:textId="77777777" w:rsidR="00781361" w:rsidRPr="00781361" w:rsidRDefault="00781361" w:rsidP="00781361">
      <w:pPr>
        <w:jc w:val="both"/>
        <w:rPr>
          <w:rFonts w:ascii="Verdana" w:hAnsi="Verdana"/>
          <w:b/>
          <w:sz w:val="20"/>
          <w:szCs w:val="20"/>
        </w:rPr>
      </w:pPr>
      <w:r w:rsidRPr="00781361">
        <w:rPr>
          <w:rFonts w:ascii="Verdana" w:hAnsi="Verdana"/>
          <w:b/>
          <w:sz w:val="20"/>
          <w:szCs w:val="20"/>
        </w:rPr>
        <w:t xml:space="preserve">Sag nr. </w:t>
      </w:r>
    </w:p>
    <w:p w14:paraId="25E5B4E4" w14:textId="77777777" w:rsidR="00781361" w:rsidRPr="00781361" w:rsidRDefault="00781361" w:rsidP="00781361">
      <w:pPr>
        <w:jc w:val="both"/>
        <w:rPr>
          <w:rFonts w:ascii="Verdana" w:hAnsi="Verdana"/>
          <w:b/>
          <w:sz w:val="20"/>
          <w:szCs w:val="20"/>
        </w:rPr>
      </w:pPr>
    </w:p>
    <w:p w14:paraId="78596777" w14:textId="77777777" w:rsidR="00781361" w:rsidRPr="00781361" w:rsidRDefault="00781361" w:rsidP="00781361">
      <w:pPr>
        <w:jc w:val="both"/>
        <w:rPr>
          <w:rFonts w:ascii="Verdana" w:hAnsi="Verdana"/>
          <w:b/>
          <w:sz w:val="20"/>
          <w:szCs w:val="20"/>
        </w:rPr>
      </w:pPr>
    </w:p>
    <w:p w14:paraId="18E33BDD" w14:textId="77777777" w:rsidR="00781361" w:rsidRPr="00781361" w:rsidRDefault="00781361" w:rsidP="00781361">
      <w:pPr>
        <w:jc w:val="both"/>
        <w:rPr>
          <w:rFonts w:ascii="Verdana" w:hAnsi="Verdana"/>
          <w:b/>
          <w:sz w:val="20"/>
          <w:szCs w:val="20"/>
        </w:rPr>
      </w:pPr>
      <w:r w:rsidRPr="00781361">
        <w:rPr>
          <w:rFonts w:ascii="Verdana" w:hAnsi="Verdana"/>
          <w:b/>
          <w:sz w:val="20"/>
          <w:szCs w:val="20"/>
        </w:rPr>
        <w:t>Sagsøger</w:t>
      </w:r>
    </w:p>
    <w:p w14:paraId="607C5C08" w14:textId="77777777" w:rsidR="00781361" w:rsidRPr="00781361" w:rsidRDefault="00781361" w:rsidP="00781361">
      <w:pPr>
        <w:jc w:val="both"/>
        <w:rPr>
          <w:rFonts w:ascii="Verdana" w:hAnsi="Verdana"/>
          <w:sz w:val="20"/>
          <w:szCs w:val="20"/>
        </w:rPr>
      </w:pPr>
      <w:r w:rsidRPr="00781361">
        <w:rPr>
          <w:rFonts w:ascii="Verdana" w:hAnsi="Verdana"/>
          <w:sz w:val="20"/>
          <w:szCs w:val="20"/>
        </w:rPr>
        <w:t>Navn</w:t>
      </w:r>
    </w:p>
    <w:p w14:paraId="1DE39B71" w14:textId="77777777" w:rsidR="00781361" w:rsidRPr="00781361" w:rsidRDefault="00781361" w:rsidP="00781361">
      <w:pPr>
        <w:jc w:val="both"/>
        <w:rPr>
          <w:rFonts w:ascii="Verdana" w:hAnsi="Verdana"/>
          <w:sz w:val="20"/>
          <w:szCs w:val="20"/>
        </w:rPr>
      </w:pPr>
      <w:r w:rsidRPr="00781361">
        <w:rPr>
          <w:rFonts w:ascii="Verdana" w:hAnsi="Verdana"/>
          <w:sz w:val="20"/>
          <w:szCs w:val="20"/>
        </w:rPr>
        <w:t>Adresse</w:t>
      </w:r>
    </w:p>
    <w:p w14:paraId="3FCEED2E" w14:textId="77777777" w:rsidR="00781361" w:rsidRPr="00781361" w:rsidRDefault="00781361" w:rsidP="00781361">
      <w:pPr>
        <w:jc w:val="both"/>
        <w:rPr>
          <w:rFonts w:ascii="Verdana" w:hAnsi="Verdana"/>
          <w:sz w:val="20"/>
          <w:szCs w:val="20"/>
        </w:rPr>
      </w:pPr>
      <w:r w:rsidRPr="00781361">
        <w:rPr>
          <w:rFonts w:ascii="Verdana" w:hAnsi="Verdana"/>
          <w:sz w:val="20"/>
          <w:szCs w:val="20"/>
        </w:rPr>
        <w:t>Adresse</w:t>
      </w:r>
    </w:p>
    <w:p w14:paraId="006DE138" w14:textId="77777777" w:rsidR="00781361" w:rsidRDefault="00781361" w:rsidP="00781361">
      <w:pPr>
        <w:jc w:val="both"/>
        <w:rPr>
          <w:rFonts w:ascii="Verdana" w:hAnsi="Verdana"/>
          <w:sz w:val="20"/>
          <w:szCs w:val="20"/>
        </w:rPr>
      </w:pPr>
    </w:p>
    <w:p w14:paraId="1265DD37" w14:textId="77777777" w:rsidR="00781361" w:rsidRDefault="00781361" w:rsidP="00781361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ved advokat</w:t>
      </w:r>
      <w:r w:rsidR="00C962C2">
        <w:rPr>
          <w:rFonts w:ascii="Verdana" w:hAnsi="Verdana"/>
          <w:sz w:val="20"/>
          <w:szCs w:val="20"/>
        </w:rPr>
        <w:t>(</w:t>
      </w:r>
      <w:proofErr w:type="spellStart"/>
      <w:r w:rsidR="00C962C2">
        <w:rPr>
          <w:rFonts w:ascii="Verdana" w:hAnsi="Verdana"/>
          <w:sz w:val="20"/>
          <w:szCs w:val="20"/>
        </w:rPr>
        <w:t>erne</w:t>
      </w:r>
      <w:proofErr w:type="spellEnd"/>
      <w:r w:rsidR="00C962C2">
        <w:rPr>
          <w:rFonts w:ascii="Verdana" w:hAnsi="Verdana"/>
          <w:sz w:val="20"/>
          <w:szCs w:val="20"/>
        </w:rPr>
        <w:t>)</w:t>
      </w:r>
    </w:p>
    <w:p w14:paraId="68E43F7A" w14:textId="77777777" w:rsidR="00781361" w:rsidRDefault="00781361" w:rsidP="00781361">
      <w:pPr>
        <w:jc w:val="both"/>
        <w:rPr>
          <w:rFonts w:ascii="Verdana" w:hAnsi="Verdana"/>
          <w:sz w:val="20"/>
          <w:szCs w:val="20"/>
        </w:rPr>
      </w:pPr>
    </w:p>
    <w:p w14:paraId="17640F04" w14:textId="77777777" w:rsidR="00781361" w:rsidRPr="00781361" w:rsidRDefault="00781361" w:rsidP="00781361">
      <w:pPr>
        <w:jc w:val="both"/>
        <w:rPr>
          <w:rFonts w:ascii="Verdana" w:hAnsi="Verdana"/>
          <w:sz w:val="20"/>
          <w:szCs w:val="20"/>
        </w:rPr>
      </w:pPr>
      <w:r w:rsidRPr="00781361">
        <w:rPr>
          <w:rFonts w:ascii="Verdana" w:hAnsi="Verdana"/>
          <w:sz w:val="20"/>
          <w:szCs w:val="20"/>
        </w:rPr>
        <w:t>Navn</w:t>
      </w:r>
    </w:p>
    <w:p w14:paraId="74A0C698" w14:textId="77777777" w:rsidR="00781361" w:rsidRPr="00781361" w:rsidRDefault="00781361" w:rsidP="00781361">
      <w:pPr>
        <w:jc w:val="both"/>
        <w:rPr>
          <w:rFonts w:ascii="Verdana" w:hAnsi="Verdana"/>
          <w:sz w:val="20"/>
          <w:szCs w:val="20"/>
        </w:rPr>
      </w:pPr>
      <w:r w:rsidRPr="00781361">
        <w:rPr>
          <w:rFonts w:ascii="Verdana" w:hAnsi="Verdana"/>
          <w:sz w:val="20"/>
          <w:szCs w:val="20"/>
        </w:rPr>
        <w:t>Adresse</w:t>
      </w:r>
    </w:p>
    <w:p w14:paraId="56EFB39F" w14:textId="77777777" w:rsidR="00781361" w:rsidRPr="00781361" w:rsidRDefault="00781361" w:rsidP="00781361">
      <w:pPr>
        <w:jc w:val="both"/>
        <w:rPr>
          <w:rFonts w:ascii="Verdana" w:hAnsi="Verdana"/>
          <w:sz w:val="20"/>
          <w:szCs w:val="20"/>
        </w:rPr>
      </w:pPr>
      <w:r w:rsidRPr="00781361">
        <w:rPr>
          <w:rFonts w:ascii="Verdana" w:hAnsi="Verdana"/>
          <w:sz w:val="20"/>
          <w:szCs w:val="20"/>
        </w:rPr>
        <w:t>Adresse</w:t>
      </w:r>
    </w:p>
    <w:p w14:paraId="44CAC516" w14:textId="77777777" w:rsidR="00781361" w:rsidRPr="00781361" w:rsidRDefault="00781361" w:rsidP="00781361">
      <w:pPr>
        <w:jc w:val="both"/>
        <w:rPr>
          <w:rFonts w:ascii="Verdana" w:hAnsi="Verdana"/>
          <w:sz w:val="20"/>
          <w:szCs w:val="20"/>
        </w:rPr>
      </w:pPr>
    </w:p>
    <w:p w14:paraId="31F7AD2B" w14:textId="77777777" w:rsidR="00781361" w:rsidRPr="00781361" w:rsidRDefault="00781361" w:rsidP="00781361">
      <w:pPr>
        <w:jc w:val="both"/>
        <w:rPr>
          <w:rFonts w:ascii="Verdana" w:hAnsi="Verdana"/>
          <w:sz w:val="20"/>
          <w:szCs w:val="20"/>
        </w:rPr>
      </w:pPr>
    </w:p>
    <w:p w14:paraId="05BB0BBD" w14:textId="77777777" w:rsidR="00781361" w:rsidRPr="00781361" w:rsidRDefault="00781361" w:rsidP="00781361">
      <w:pPr>
        <w:jc w:val="both"/>
        <w:rPr>
          <w:rFonts w:ascii="Verdana" w:hAnsi="Verdana"/>
          <w:b/>
          <w:sz w:val="20"/>
          <w:szCs w:val="20"/>
        </w:rPr>
      </w:pPr>
      <w:r w:rsidRPr="00781361">
        <w:rPr>
          <w:rFonts w:ascii="Verdana" w:hAnsi="Verdana"/>
          <w:b/>
          <w:sz w:val="20"/>
          <w:szCs w:val="20"/>
        </w:rPr>
        <w:t>Sagsøgte</w:t>
      </w:r>
    </w:p>
    <w:p w14:paraId="73BDFF37" w14:textId="77777777" w:rsidR="00781361" w:rsidRPr="00781361" w:rsidRDefault="00781361" w:rsidP="00781361">
      <w:pPr>
        <w:jc w:val="both"/>
        <w:rPr>
          <w:rFonts w:ascii="Verdana" w:hAnsi="Verdana"/>
          <w:sz w:val="20"/>
          <w:szCs w:val="20"/>
        </w:rPr>
      </w:pPr>
      <w:r w:rsidRPr="00781361">
        <w:rPr>
          <w:rFonts w:ascii="Verdana" w:hAnsi="Verdana"/>
          <w:sz w:val="20"/>
          <w:szCs w:val="20"/>
        </w:rPr>
        <w:t>Navn</w:t>
      </w:r>
    </w:p>
    <w:p w14:paraId="5AF4CB9A" w14:textId="77777777" w:rsidR="00781361" w:rsidRPr="00781361" w:rsidRDefault="00781361" w:rsidP="00781361">
      <w:pPr>
        <w:jc w:val="both"/>
        <w:rPr>
          <w:rFonts w:ascii="Verdana" w:hAnsi="Verdana"/>
          <w:sz w:val="20"/>
          <w:szCs w:val="20"/>
        </w:rPr>
      </w:pPr>
      <w:r w:rsidRPr="00781361">
        <w:rPr>
          <w:rFonts w:ascii="Verdana" w:hAnsi="Verdana"/>
          <w:sz w:val="20"/>
          <w:szCs w:val="20"/>
        </w:rPr>
        <w:t>Adresse</w:t>
      </w:r>
    </w:p>
    <w:p w14:paraId="7C33BF10" w14:textId="77777777" w:rsidR="00781361" w:rsidRPr="00781361" w:rsidRDefault="00781361" w:rsidP="00781361">
      <w:pPr>
        <w:jc w:val="both"/>
        <w:rPr>
          <w:rFonts w:ascii="Verdana" w:hAnsi="Verdana"/>
          <w:sz w:val="20"/>
          <w:szCs w:val="20"/>
        </w:rPr>
      </w:pPr>
      <w:r w:rsidRPr="00781361">
        <w:rPr>
          <w:rFonts w:ascii="Verdana" w:hAnsi="Verdana"/>
          <w:sz w:val="20"/>
          <w:szCs w:val="20"/>
        </w:rPr>
        <w:t>Adresse</w:t>
      </w:r>
    </w:p>
    <w:p w14:paraId="6835CD22" w14:textId="77777777" w:rsidR="00781361" w:rsidRDefault="00781361" w:rsidP="00781361">
      <w:pPr>
        <w:jc w:val="both"/>
        <w:rPr>
          <w:rFonts w:ascii="Verdana" w:hAnsi="Verdana"/>
          <w:b/>
          <w:sz w:val="20"/>
          <w:szCs w:val="20"/>
        </w:rPr>
      </w:pPr>
    </w:p>
    <w:p w14:paraId="730B8929" w14:textId="77777777" w:rsidR="00781361" w:rsidRDefault="00781361" w:rsidP="00781361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ved advokat</w:t>
      </w:r>
      <w:r w:rsidR="00C962C2">
        <w:rPr>
          <w:rFonts w:ascii="Verdana" w:hAnsi="Verdana"/>
          <w:sz w:val="20"/>
          <w:szCs w:val="20"/>
        </w:rPr>
        <w:t>(</w:t>
      </w:r>
      <w:proofErr w:type="spellStart"/>
      <w:r w:rsidR="00C962C2">
        <w:rPr>
          <w:rFonts w:ascii="Verdana" w:hAnsi="Verdana"/>
          <w:sz w:val="20"/>
          <w:szCs w:val="20"/>
        </w:rPr>
        <w:t>erne</w:t>
      </w:r>
      <w:proofErr w:type="spellEnd"/>
      <w:r w:rsidR="00C962C2">
        <w:rPr>
          <w:rFonts w:ascii="Verdana" w:hAnsi="Verdana"/>
          <w:sz w:val="20"/>
          <w:szCs w:val="20"/>
        </w:rPr>
        <w:t>)</w:t>
      </w:r>
    </w:p>
    <w:p w14:paraId="1C99D4BF" w14:textId="77777777" w:rsidR="00781361" w:rsidRDefault="00781361" w:rsidP="00781361">
      <w:pPr>
        <w:jc w:val="both"/>
        <w:rPr>
          <w:rFonts w:ascii="Verdana" w:hAnsi="Verdana"/>
          <w:sz w:val="20"/>
          <w:szCs w:val="20"/>
        </w:rPr>
      </w:pPr>
    </w:p>
    <w:p w14:paraId="548357C3" w14:textId="77777777" w:rsidR="00781361" w:rsidRPr="00781361" w:rsidRDefault="00781361" w:rsidP="00781361">
      <w:pPr>
        <w:jc w:val="both"/>
        <w:rPr>
          <w:rFonts w:ascii="Verdana" w:hAnsi="Verdana"/>
          <w:sz w:val="20"/>
          <w:szCs w:val="20"/>
        </w:rPr>
      </w:pPr>
      <w:r w:rsidRPr="00781361">
        <w:rPr>
          <w:rFonts w:ascii="Verdana" w:hAnsi="Verdana"/>
          <w:sz w:val="20"/>
          <w:szCs w:val="20"/>
        </w:rPr>
        <w:t>Navn</w:t>
      </w:r>
    </w:p>
    <w:p w14:paraId="4DCAAC68" w14:textId="77777777" w:rsidR="00781361" w:rsidRPr="00781361" w:rsidRDefault="00781361" w:rsidP="00781361">
      <w:pPr>
        <w:jc w:val="both"/>
        <w:rPr>
          <w:rFonts w:ascii="Verdana" w:hAnsi="Verdana"/>
          <w:sz w:val="20"/>
          <w:szCs w:val="20"/>
        </w:rPr>
      </w:pPr>
      <w:r w:rsidRPr="00781361">
        <w:rPr>
          <w:rFonts w:ascii="Verdana" w:hAnsi="Verdana"/>
          <w:sz w:val="20"/>
          <w:szCs w:val="20"/>
        </w:rPr>
        <w:t>Adresse</w:t>
      </w:r>
    </w:p>
    <w:p w14:paraId="7344E014" w14:textId="77777777" w:rsidR="00781361" w:rsidRPr="00781361" w:rsidRDefault="00781361" w:rsidP="00781361">
      <w:pPr>
        <w:jc w:val="both"/>
        <w:rPr>
          <w:rFonts w:ascii="Verdana" w:hAnsi="Verdana"/>
          <w:sz w:val="20"/>
          <w:szCs w:val="20"/>
        </w:rPr>
      </w:pPr>
      <w:r w:rsidRPr="00781361">
        <w:rPr>
          <w:rFonts w:ascii="Verdana" w:hAnsi="Verdana"/>
          <w:sz w:val="20"/>
          <w:szCs w:val="20"/>
        </w:rPr>
        <w:t>Adresse</w:t>
      </w:r>
    </w:p>
    <w:p w14:paraId="3455585A" w14:textId="77777777" w:rsidR="00781361" w:rsidRDefault="00781361" w:rsidP="00781361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14:paraId="492B3C8D" w14:textId="77777777" w:rsidR="00781361" w:rsidRDefault="00781361" w:rsidP="00781361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Sagsøger/Sagsøgte nedlægger følgende</w:t>
      </w:r>
    </w:p>
    <w:p w14:paraId="1ABECE7B" w14:textId="77777777" w:rsidR="00781361" w:rsidRDefault="00781361" w:rsidP="00781361">
      <w:pPr>
        <w:jc w:val="both"/>
        <w:rPr>
          <w:rFonts w:ascii="Verdana" w:hAnsi="Verdana"/>
          <w:sz w:val="20"/>
          <w:szCs w:val="20"/>
        </w:rPr>
      </w:pPr>
    </w:p>
    <w:p w14:paraId="250415AF" w14:textId="77777777" w:rsidR="00781361" w:rsidRDefault="00781361" w:rsidP="00781361">
      <w:pPr>
        <w:jc w:val="both"/>
        <w:rPr>
          <w:rFonts w:ascii="Verdana" w:hAnsi="Verdana"/>
          <w:b/>
          <w:sz w:val="20"/>
          <w:szCs w:val="20"/>
        </w:rPr>
      </w:pPr>
    </w:p>
    <w:p w14:paraId="28C09B9D" w14:textId="77777777" w:rsidR="00781361" w:rsidRDefault="00781361" w:rsidP="00781361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Påstand</w:t>
      </w:r>
      <w:r w:rsidR="00C962C2">
        <w:rPr>
          <w:rFonts w:ascii="Verdana" w:hAnsi="Verdana"/>
          <w:b/>
          <w:sz w:val="20"/>
          <w:szCs w:val="20"/>
        </w:rPr>
        <w:t>(e)</w:t>
      </w:r>
    </w:p>
    <w:p w14:paraId="001EA2FE" w14:textId="77777777" w:rsidR="00781361" w:rsidRDefault="00781361" w:rsidP="00781361">
      <w:pPr>
        <w:jc w:val="both"/>
        <w:rPr>
          <w:rFonts w:ascii="Verdana" w:hAnsi="Verdana"/>
          <w:b/>
          <w:sz w:val="20"/>
          <w:szCs w:val="20"/>
        </w:rPr>
      </w:pPr>
    </w:p>
    <w:p w14:paraId="0C3C3847" w14:textId="41F0D83F" w:rsidR="00781361" w:rsidRPr="00946B13" w:rsidRDefault="00C509B6" w:rsidP="00C962C2">
      <w:pPr>
        <w:spacing w:after="120" w:line="360" w:lineRule="auto"/>
        <w:jc w:val="both"/>
        <w:rPr>
          <w:rFonts w:ascii="Verdana" w:hAnsi="Verdana"/>
          <w:b/>
          <w:sz w:val="20"/>
          <w:szCs w:val="20"/>
          <w:lang w:val="nb-NO"/>
        </w:rPr>
      </w:pPr>
      <w:r>
        <w:rPr>
          <w:rFonts w:ascii="Verdana" w:hAnsi="Verdana"/>
          <w:color w:val="111111"/>
          <w:sz w:val="20"/>
          <w:szCs w:val="20"/>
          <w:lang w:val="en-US"/>
        </w:rPr>
        <w:t>….</w:t>
      </w:r>
    </w:p>
    <w:p w14:paraId="7D47BE7A" w14:textId="77777777" w:rsidR="00781361" w:rsidRPr="00946B13" w:rsidRDefault="00781361" w:rsidP="00781361">
      <w:pPr>
        <w:jc w:val="both"/>
        <w:rPr>
          <w:rFonts w:ascii="Verdana" w:hAnsi="Verdana"/>
          <w:b/>
          <w:sz w:val="20"/>
          <w:szCs w:val="20"/>
          <w:lang w:val="nb-NO"/>
        </w:rPr>
      </w:pPr>
    </w:p>
    <w:p w14:paraId="2E91F11D" w14:textId="62DD0EEA" w:rsidR="00E37347" w:rsidRDefault="00E37347" w:rsidP="00E37347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Sagsfremstilling</w:t>
      </w:r>
    </w:p>
    <w:p w14:paraId="5FF796D1" w14:textId="19948985" w:rsidR="00E37347" w:rsidRDefault="00E37347" w:rsidP="00E37347">
      <w:pPr>
        <w:jc w:val="both"/>
        <w:rPr>
          <w:rFonts w:ascii="Verdana" w:hAnsi="Verdana"/>
          <w:b/>
          <w:sz w:val="20"/>
          <w:szCs w:val="20"/>
        </w:rPr>
      </w:pPr>
    </w:p>
    <w:p w14:paraId="4463417C" w14:textId="77777777" w:rsidR="00C962C2" w:rsidRPr="00946B13" w:rsidRDefault="00C962C2" w:rsidP="00781361">
      <w:pPr>
        <w:jc w:val="both"/>
        <w:rPr>
          <w:rFonts w:ascii="Verdana" w:hAnsi="Verdana"/>
          <w:b/>
          <w:sz w:val="20"/>
          <w:szCs w:val="20"/>
          <w:lang w:val="nb-NO"/>
        </w:rPr>
      </w:pPr>
    </w:p>
    <w:p w14:paraId="448221FA" w14:textId="77777777" w:rsidR="00E37347" w:rsidRPr="00781361" w:rsidRDefault="00E37347" w:rsidP="00E37347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color w:val="111111"/>
          <w:sz w:val="20"/>
          <w:szCs w:val="20"/>
          <w:lang w:val="nb-NO"/>
        </w:rPr>
        <w:t>...</w:t>
      </w:r>
    </w:p>
    <w:p w14:paraId="2ED412EE" w14:textId="77777777" w:rsidR="00C962C2" w:rsidRPr="00946B13" w:rsidRDefault="00C962C2" w:rsidP="00781361">
      <w:pPr>
        <w:jc w:val="both"/>
        <w:rPr>
          <w:rFonts w:ascii="Verdana" w:hAnsi="Verdana"/>
          <w:b/>
          <w:sz w:val="20"/>
          <w:szCs w:val="20"/>
          <w:lang w:val="nb-NO"/>
        </w:rPr>
      </w:pPr>
    </w:p>
    <w:p w14:paraId="18E708FC" w14:textId="77777777" w:rsidR="00781361" w:rsidRPr="00946B13" w:rsidRDefault="00781361" w:rsidP="00781361">
      <w:pPr>
        <w:jc w:val="both"/>
        <w:rPr>
          <w:rFonts w:ascii="Verdana" w:hAnsi="Verdana"/>
          <w:b/>
          <w:sz w:val="20"/>
          <w:szCs w:val="20"/>
          <w:lang w:val="nb-NO"/>
        </w:rPr>
      </w:pPr>
      <w:r w:rsidRPr="00946B13">
        <w:rPr>
          <w:rFonts w:ascii="Verdana" w:hAnsi="Verdana"/>
          <w:b/>
          <w:sz w:val="20"/>
          <w:szCs w:val="20"/>
          <w:lang w:val="nb-NO"/>
        </w:rPr>
        <w:t>Anbringender</w:t>
      </w:r>
    </w:p>
    <w:p w14:paraId="72505AD3" w14:textId="77777777" w:rsidR="00781361" w:rsidRPr="00946B13" w:rsidRDefault="00781361" w:rsidP="00781361">
      <w:pPr>
        <w:spacing w:line="360" w:lineRule="auto"/>
        <w:jc w:val="both"/>
        <w:rPr>
          <w:rFonts w:ascii="Verdana" w:hAnsi="Verdana"/>
          <w:b/>
          <w:sz w:val="20"/>
          <w:szCs w:val="20"/>
          <w:lang w:val="nb-NO"/>
        </w:rPr>
      </w:pPr>
    </w:p>
    <w:p w14:paraId="69B6D5EB" w14:textId="7561340C" w:rsidR="00781361" w:rsidRPr="00781361" w:rsidRDefault="00604729" w:rsidP="00781361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color w:val="111111"/>
          <w:sz w:val="20"/>
          <w:szCs w:val="20"/>
          <w:lang w:val="nb-NO"/>
        </w:rPr>
        <w:t>...</w:t>
      </w:r>
    </w:p>
    <w:p w14:paraId="26398505" w14:textId="77777777" w:rsidR="00781361" w:rsidRPr="00781361" w:rsidRDefault="00781361" w:rsidP="00781361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07B0D2D5" w14:textId="77777777" w:rsidR="00781361" w:rsidRPr="00781361" w:rsidRDefault="00781361" w:rsidP="00781361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2594E9D5" w14:textId="77777777" w:rsidR="00781361" w:rsidRPr="00781361" w:rsidRDefault="00781361" w:rsidP="00781361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5CDB498C" w14:textId="77777777" w:rsidR="00781361" w:rsidRPr="00781361" w:rsidRDefault="00781361" w:rsidP="00781361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63A17066" w14:textId="77777777" w:rsidR="00781361" w:rsidRPr="00781361" w:rsidRDefault="00781361" w:rsidP="00781361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4361F283" w14:textId="77777777" w:rsidR="00781361" w:rsidRPr="00781361" w:rsidRDefault="00781361" w:rsidP="00781361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1FA1764A" w14:textId="77777777" w:rsidR="00781361" w:rsidRPr="00781361" w:rsidRDefault="00781361" w:rsidP="00781361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1043C18A" w14:textId="77777777" w:rsidR="00781361" w:rsidRPr="00781361" w:rsidRDefault="00781361" w:rsidP="00781361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126477A5" w14:textId="77777777" w:rsidR="00781361" w:rsidRPr="00781361" w:rsidRDefault="00781361" w:rsidP="00781361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334EA45F" w14:textId="77777777" w:rsidR="00781361" w:rsidRPr="00781361" w:rsidRDefault="00781361" w:rsidP="00781361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6B04A986" w14:textId="77777777" w:rsidR="00781361" w:rsidRPr="00C962C2" w:rsidRDefault="00C962C2" w:rsidP="00C962C2">
      <w:pPr>
        <w:spacing w:line="36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Odense </w:t>
      </w:r>
      <w:proofErr w:type="gramStart"/>
      <w:r>
        <w:rPr>
          <w:rFonts w:ascii="Verdana" w:hAnsi="Verdana"/>
          <w:sz w:val="20"/>
          <w:szCs w:val="20"/>
        </w:rPr>
        <w:t>den  /</w:t>
      </w:r>
      <w:proofErr w:type="gramEnd"/>
      <w:r>
        <w:rPr>
          <w:rFonts w:ascii="Verdana" w:hAnsi="Verdana"/>
          <w:sz w:val="20"/>
          <w:szCs w:val="20"/>
        </w:rPr>
        <w:t xml:space="preserve">  - </w:t>
      </w:r>
    </w:p>
    <w:p w14:paraId="2CE871CB" w14:textId="77777777" w:rsidR="00781361" w:rsidRPr="00781361" w:rsidRDefault="00781361" w:rsidP="00781361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6C6232D0" w14:textId="77777777" w:rsidR="00781361" w:rsidRPr="00C962C2" w:rsidRDefault="00C962C2" w:rsidP="00C962C2">
      <w:pPr>
        <w:spacing w:line="36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Navn</w:t>
      </w:r>
    </w:p>
    <w:p w14:paraId="0E444D00" w14:textId="77777777" w:rsidR="00781361" w:rsidRPr="00781361" w:rsidRDefault="00781361" w:rsidP="00781361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6D4AC127" w14:textId="77777777" w:rsidR="00781361" w:rsidRDefault="00781361" w:rsidP="00781361">
      <w:pPr>
        <w:jc w:val="both"/>
        <w:rPr>
          <w:rFonts w:ascii="Verdana" w:hAnsi="Verdana"/>
          <w:b/>
          <w:sz w:val="20"/>
          <w:szCs w:val="20"/>
        </w:rPr>
      </w:pPr>
    </w:p>
    <w:p w14:paraId="67E0F24C" w14:textId="77777777" w:rsidR="00781361" w:rsidRDefault="00781361" w:rsidP="00781361">
      <w:pPr>
        <w:jc w:val="both"/>
        <w:rPr>
          <w:rFonts w:ascii="Verdana" w:hAnsi="Verdana"/>
          <w:b/>
          <w:sz w:val="20"/>
          <w:szCs w:val="20"/>
        </w:rPr>
      </w:pPr>
    </w:p>
    <w:p w14:paraId="3BBC34A3" w14:textId="77777777" w:rsidR="00781361" w:rsidRDefault="00781361" w:rsidP="00781361">
      <w:pPr>
        <w:jc w:val="both"/>
        <w:rPr>
          <w:rFonts w:ascii="Verdana" w:hAnsi="Verdana"/>
          <w:b/>
          <w:sz w:val="20"/>
          <w:szCs w:val="20"/>
        </w:rPr>
      </w:pPr>
    </w:p>
    <w:p w14:paraId="3E3C21B0" w14:textId="77777777" w:rsidR="00781361" w:rsidRDefault="00781361" w:rsidP="00781361">
      <w:pPr>
        <w:jc w:val="both"/>
        <w:rPr>
          <w:rFonts w:ascii="Verdana" w:hAnsi="Verdana"/>
          <w:b/>
          <w:sz w:val="20"/>
          <w:szCs w:val="20"/>
        </w:rPr>
      </w:pPr>
    </w:p>
    <w:p w14:paraId="23E539ED" w14:textId="77777777" w:rsidR="00781361" w:rsidRPr="00781361" w:rsidRDefault="00781361" w:rsidP="00781361">
      <w:pPr>
        <w:jc w:val="both"/>
        <w:rPr>
          <w:rFonts w:ascii="Verdana" w:hAnsi="Verdana"/>
          <w:b/>
          <w:sz w:val="20"/>
          <w:szCs w:val="20"/>
        </w:rPr>
      </w:pPr>
    </w:p>
    <w:sectPr w:rsidR="00781361" w:rsidRPr="00781361" w:rsidSect="003A3FDF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3F659" w14:textId="77777777" w:rsidR="004A7DAE" w:rsidRDefault="004A7DAE">
      <w:r>
        <w:separator/>
      </w:r>
    </w:p>
  </w:endnote>
  <w:endnote w:type="continuationSeparator" w:id="0">
    <w:p w14:paraId="1FB337A4" w14:textId="77777777" w:rsidR="004A7DAE" w:rsidRDefault="004A7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C860B" w14:textId="77777777" w:rsidR="004505B3" w:rsidRPr="00781361" w:rsidRDefault="004505B3" w:rsidP="00781361">
    <w:pPr>
      <w:pStyle w:val="Sidehoved"/>
      <w:jc w:val="center"/>
      <w:rPr>
        <w:rFonts w:ascii="Verdana" w:hAnsi="Verdana"/>
        <w:sz w:val="18"/>
        <w:szCs w:val="18"/>
      </w:rPr>
    </w:pPr>
    <w:r w:rsidRPr="00781361">
      <w:rPr>
        <w:rFonts w:ascii="Verdana" w:hAnsi="Verdana"/>
        <w:sz w:val="18"/>
        <w:szCs w:val="18"/>
      </w:rPr>
      <w:t xml:space="preserve">Side </w:t>
    </w:r>
    <w:r w:rsidRPr="00781361">
      <w:rPr>
        <w:rFonts w:ascii="Verdana" w:hAnsi="Verdana"/>
        <w:sz w:val="18"/>
        <w:szCs w:val="18"/>
      </w:rPr>
      <w:fldChar w:fldCharType="begin"/>
    </w:r>
    <w:r w:rsidRPr="00781361">
      <w:rPr>
        <w:rFonts w:ascii="Verdana" w:hAnsi="Verdana"/>
        <w:sz w:val="18"/>
        <w:szCs w:val="18"/>
      </w:rPr>
      <w:instrText xml:space="preserve"> PAGE </w:instrText>
    </w:r>
    <w:r w:rsidRPr="00781361">
      <w:rPr>
        <w:rFonts w:ascii="Verdana" w:hAnsi="Verdana"/>
        <w:sz w:val="18"/>
        <w:szCs w:val="18"/>
      </w:rPr>
      <w:fldChar w:fldCharType="separate"/>
    </w:r>
    <w:r w:rsidR="00F9503A">
      <w:rPr>
        <w:rFonts w:ascii="Verdana" w:hAnsi="Verdana"/>
        <w:noProof/>
        <w:sz w:val="18"/>
        <w:szCs w:val="18"/>
      </w:rPr>
      <w:t>3</w:t>
    </w:r>
    <w:r w:rsidRPr="00781361">
      <w:rPr>
        <w:rFonts w:ascii="Verdana" w:hAnsi="Verdana"/>
        <w:sz w:val="18"/>
        <w:szCs w:val="18"/>
      </w:rPr>
      <w:fldChar w:fldCharType="end"/>
    </w:r>
    <w:r w:rsidRPr="00781361">
      <w:rPr>
        <w:rFonts w:ascii="Verdana" w:hAnsi="Verdana"/>
        <w:sz w:val="18"/>
        <w:szCs w:val="18"/>
      </w:rPr>
      <w:t xml:space="preserve"> af </w:t>
    </w:r>
    <w:r w:rsidRPr="00781361">
      <w:rPr>
        <w:rFonts w:ascii="Verdana" w:hAnsi="Verdana"/>
        <w:sz w:val="18"/>
        <w:szCs w:val="18"/>
      </w:rPr>
      <w:fldChar w:fldCharType="begin"/>
    </w:r>
    <w:r w:rsidRPr="00781361">
      <w:rPr>
        <w:rFonts w:ascii="Verdana" w:hAnsi="Verdana"/>
        <w:sz w:val="18"/>
        <w:szCs w:val="18"/>
      </w:rPr>
      <w:instrText xml:space="preserve"> NUMPAGES </w:instrText>
    </w:r>
    <w:r w:rsidRPr="00781361">
      <w:rPr>
        <w:rFonts w:ascii="Verdana" w:hAnsi="Verdana"/>
        <w:sz w:val="18"/>
        <w:szCs w:val="18"/>
      </w:rPr>
      <w:fldChar w:fldCharType="separate"/>
    </w:r>
    <w:r w:rsidR="00F9503A">
      <w:rPr>
        <w:rFonts w:ascii="Verdana" w:hAnsi="Verdana"/>
        <w:noProof/>
        <w:sz w:val="18"/>
        <w:szCs w:val="18"/>
      </w:rPr>
      <w:t>3</w:t>
    </w:r>
    <w:r w:rsidRPr="00781361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9B84" w14:textId="77777777" w:rsidR="004A7DAE" w:rsidRDefault="004A7DAE">
      <w:r>
        <w:separator/>
      </w:r>
    </w:p>
  </w:footnote>
  <w:footnote w:type="continuationSeparator" w:id="0">
    <w:p w14:paraId="30E14F6A" w14:textId="77777777" w:rsidR="004A7DAE" w:rsidRDefault="004A7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A41B7" w14:textId="77777777" w:rsidR="004505B3" w:rsidRPr="00C962C2" w:rsidRDefault="004505B3" w:rsidP="00C962C2">
    <w:pPr>
      <w:pStyle w:val="Sidehoved"/>
      <w:jc w:val="center"/>
      <w:rPr>
        <w:rFonts w:ascii="Verdana" w:hAnsi="Verdana"/>
        <w:sz w:val="16"/>
        <w:szCs w:val="16"/>
      </w:rPr>
    </w:pPr>
    <w:r w:rsidRPr="00C962C2">
      <w:rPr>
        <w:rFonts w:ascii="Verdana" w:hAnsi="Verdana"/>
        <w:sz w:val="16"/>
        <w:szCs w:val="16"/>
      </w:rPr>
      <w:t>Juridisk Instituts procedurekonkurrence</w:t>
    </w:r>
    <w:r w:rsidR="00BF2B75">
      <w:rPr>
        <w:rFonts w:ascii="Verdana" w:hAnsi="Verdana"/>
        <w:sz w:val="16"/>
        <w:szCs w:val="16"/>
      </w:rPr>
      <w:t xml:space="preserve"> </w:t>
    </w:r>
    <w:r w:rsidR="00946B13">
      <w:rPr>
        <w:rFonts w:ascii="Verdana" w:hAnsi="Verdana"/>
        <w:sz w:val="16"/>
        <w:szCs w:val="16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654"/>
    <w:rsid w:val="000B2EF4"/>
    <w:rsid w:val="000D59B2"/>
    <w:rsid w:val="00141C3D"/>
    <w:rsid w:val="001A342E"/>
    <w:rsid w:val="002206EA"/>
    <w:rsid w:val="00261189"/>
    <w:rsid w:val="002A7CB5"/>
    <w:rsid w:val="003A3FDF"/>
    <w:rsid w:val="003E79DF"/>
    <w:rsid w:val="004505B3"/>
    <w:rsid w:val="0049495C"/>
    <w:rsid w:val="004A7DAE"/>
    <w:rsid w:val="00545DD7"/>
    <w:rsid w:val="00562AE7"/>
    <w:rsid w:val="005653FC"/>
    <w:rsid w:val="00604729"/>
    <w:rsid w:val="006C491E"/>
    <w:rsid w:val="00766218"/>
    <w:rsid w:val="00781361"/>
    <w:rsid w:val="00815FD7"/>
    <w:rsid w:val="00946B13"/>
    <w:rsid w:val="009532FA"/>
    <w:rsid w:val="00B07115"/>
    <w:rsid w:val="00B852B7"/>
    <w:rsid w:val="00BF2B75"/>
    <w:rsid w:val="00C509B6"/>
    <w:rsid w:val="00C51F68"/>
    <w:rsid w:val="00C962C2"/>
    <w:rsid w:val="00CC5654"/>
    <w:rsid w:val="00CF2B67"/>
    <w:rsid w:val="00D62B54"/>
    <w:rsid w:val="00DD4755"/>
    <w:rsid w:val="00E0322D"/>
    <w:rsid w:val="00E37347"/>
    <w:rsid w:val="00E6179F"/>
    <w:rsid w:val="00F9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DC13C"/>
  <w15:chartTrackingRefBased/>
  <w15:docId w15:val="{C90F227F-C844-4F65-9A5B-A640C8A0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Notel">
    <w:name w:val="Notel"/>
    <w:basedOn w:val="Normal"/>
    <w:rsid w:val="00261189"/>
    <w:pPr>
      <w:spacing w:before="120"/>
      <w:jc w:val="both"/>
    </w:pPr>
    <w:rPr>
      <w:sz w:val="18"/>
      <w:szCs w:val="20"/>
      <w:lang w:val="en-GB"/>
    </w:rPr>
  </w:style>
  <w:style w:type="paragraph" w:customStyle="1" w:styleId="Examples">
    <w:name w:val="Examples"/>
    <w:basedOn w:val="Notel"/>
    <w:rsid w:val="00E6179F"/>
    <w:pPr>
      <w:pBdr>
        <w:top w:val="single" w:sz="36" w:space="1" w:color="339966"/>
        <w:left w:val="single" w:sz="36" w:space="4" w:color="339966"/>
        <w:bottom w:val="single" w:sz="36" w:space="1" w:color="339966"/>
        <w:right w:val="single" w:sz="36" w:space="4" w:color="339966"/>
      </w:pBdr>
      <w:shd w:val="clear" w:color="auto" w:fill="99CC00"/>
    </w:pPr>
  </w:style>
  <w:style w:type="paragraph" w:styleId="Sidehoved">
    <w:name w:val="header"/>
    <w:basedOn w:val="Normal"/>
    <w:rsid w:val="00781361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781361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rsid w:val="00C509B6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C509B6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C509B6"/>
  </w:style>
  <w:style w:type="paragraph" w:styleId="Kommentaremne">
    <w:name w:val="annotation subject"/>
    <w:basedOn w:val="Kommentartekst"/>
    <w:next w:val="Kommentartekst"/>
    <w:link w:val="KommentaremneTegn"/>
    <w:rsid w:val="00C509B6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C509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kp\Downloads\Skabelon%20processkrifter%20(1)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Skabelon processkrifter (1).dot</Template>
  <TotalTime>1</TotalTime>
  <Pages>2</Pages>
  <Words>45</Words>
  <Characters>276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Stævning/Svarskrift</vt:lpstr>
    </vt:vector>
  </TitlesOfParts>
  <Company>Syddansk Universitet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Stævning/Svarskrift</dc:title>
  <dc:subject/>
  <dc:creator>Jane Kvist Poulsen</dc:creator>
  <cp:keywords/>
  <cp:lastModifiedBy>Louise Sattmann Elmbo</cp:lastModifiedBy>
  <cp:revision>2</cp:revision>
  <cp:lastPrinted>2007-03-01T14:50:00Z</cp:lastPrinted>
  <dcterms:created xsi:type="dcterms:W3CDTF">2026-09-07T06:35:00Z</dcterms:created>
  <dcterms:modified xsi:type="dcterms:W3CDTF">2026-09-07T06:35:00Z</dcterms:modified>
</cp:coreProperties>
</file>